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241EC" w14:textId="77777777" w:rsidR="000B746A" w:rsidRDefault="000B746A">
      <w:pPr>
        <w:rPr>
          <w:sz w:val="12"/>
          <w:szCs w:val="12"/>
        </w:rPr>
      </w:pPr>
      <w:r w:rsidRPr="000B746A">
        <w:rPr>
          <w:noProof/>
          <w:sz w:val="12"/>
          <w:szCs w:val="12"/>
          <w:lang w:eastAsia="nl-BE"/>
        </w:rPr>
        <mc:AlternateContent>
          <mc:Choice Requires="wps">
            <w:drawing>
              <wp:anchor distT="0" distB="0" distL="114300" distR="114300" simplePos="0" relativeHeight="251680768" behindDoc="0" locked="0" layoutInCell="1" allowOverlap="1" wp14:anchorId="2CB45459" wp14:editId="1D14B646">
                <wp:simplePos x="0" y="0"/>
                <wp:positionH relativeFrom="column">
                  <wp:posOffset>1618322</wp:posOffset>
                </wp:positionH>
                <wp:positionV relativeFrom="paragraph">
                  <wp:posOffset>-90903</wp:posOffset>
                </wp:positionV>
                <wp:extent cx="4269203" cy="906878"/>
                <wp:effectExtent l="0" t="0" r="0" b="762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203" cy="906878"/>
                        </a:xfrm>
                        <a:prstGeom prst="rect">
                          <a:avLst/>
                        </a:prstGeom>
                        <a:solidFill>
                          <a:srgbClr val="FFFFFF"/>
                        </a:solidFill>
                        <a:ln w="9525">
                          <a:noFill/>
                          <a:miter lim="800000"/>
                          <a:headEnd/>
                          <a:tailEnd/>
                        </a:ln>
                      </wps:spPr>
                      <wps:txbx>
                        <w:txbxContent>
                          <w:p w14:paraId="0330E073" w14:textId="77777777" w:rsidR="009E3FF4" w:rsidRDefault="009E3FF4"/>
                          <w:p w14:paraId="051F3C4D" w14:textId="77777777" w:rsidR="009E3FF4" w:rsidRDefault="009E3FF4"/>
                          <w:p w14:paraId="1A590302" w14:textId="77777777" w:rsidR="000B746A" w:rsidRDefault="009E3FF4">
                            <w:r>
                              <w:t>Straatkinderen Kinshasa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45459" id="_x0000_t202" coordsize="21600,21600" o:spt="202" path="m,l,21600r21600,l21600,xe">
                <v:stroke joinstyle="miter"/>
                <v:path gradientshapeok="t" o:connecttype="rect"/>
              </v:shapetype>
              <v:shape id="Tekstvak 2" o:spid="_x0000_s1026" type="#_x0000_t202" style="position:absolute;margin-left:127.45pt;margin-top:-7.15pt;width:336.15pt;height:7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" stroked="f">
                <v:textbox>
                  <w:txbxContent>
                    <w:p w14:paraId="0330E073" w14:textId="77777777" w:rsidR="009E3FF4" w:rsidRDefault="009E3FF4"/>
                    <w:p w14:paraId="051F3C4D" w14:textId="77777777" w:rsidR="009E3FF4" w:rsidRDefault="009E3FF4"/>
                    <w:p w14:paraId="1A590302" w14:textId="77777777" w:rsidR="000B746A" w:rsidRDefault="009E3FF4">
                      <w:r>
                        <w:t>Straatkinderen Kinshasa</w:t>
                      </w:r>
                    </w:p>
                  </w:txbxContent>
                </v:textbox>
              </v:shape>
            </w:pict>
          </mc:Fallback>
        </mc:AlternateContent>
      </w:r>
    </w:p>
    <w:sdt>
      <w:sdtPr>
        <w:id w:val="-2038119421"/>
        <w:docPartObj>
          <w:docPartGallery w:val="Cover Pages"/>
          <w:docPartUnique/>
        </w:docPartObj>
      </w:sdtPr>
      <w:sdtEndPr/>
      <w:sdtContent>
        <w:p w14:paraId="4C77E1C3" w14:textId="77777777" w:rsidR="003B767D" w:rsidRPr="008647FD" w:rsidRDefault="003B767D">
          <w:r w:rsidRPr="008647FD">
            <w:rPr>
              <w:noProof/>
              <w:lang w:eastAsia="nl-BE"/>
            </w:rPr>
            <w:drawing>
              <wp:anchor distT="0" distB="0" distL="114300" distR="114300" simplePos="0" relativeHeight="251675648" behindDoc="1" locked="0" layoutInCell="1" allowOverlap="1" wp14:anchorId="3EA14A09" wp14:editId="4CA2145C">
                <wp:simplePos x="0" y="0"/>
                <wp:positionH relativeFrom="column">
                  <wp:posOffset>-105410</wp:posOffset>
                </wp:positionH>
                <wp:positionV relativeFrom="paragraph">
                  <wp:posOffset>-323215</wp:posOffset>
                </wp:positionV>
                <wp:extent cx="1729740" cy="904875"/>
                <wp:effectExtent l="0" t="0" r="3810" b="9525"/>
                <wp:wrapNone/>
                <wp:docPr id="9" name="Afbeelding 0" descr="ORPER logo scan 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ER logo scan 2-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9740" cy="904875"/>
                        </a:xfrm>
                        <a:prstGeom prst="rect">
                          <a:avLst/>
                        </a:prstGeom>
                      </pic:spPr>
                    </pic:pic>
                  </a:graphicData>
                </a:graphic>
              </wp:anchor>
            </w:drawing>
          </w:r>
        </w:p>
        <w:p w14:paraId="2E1CC664" w14:textId="77777777" w:rsidR="003B767D" w:rsidRPr="008647FD" w:rsidRDefault="003B767D"/>
        <w:p w14:paraId="20F3A7EC" w14:textId="77777777" w:rsidR="00984B17" w:rsidRDefault="003B767D" w:rsidP="00984B17">
          <w:pPr>
            <w:ind w:left="4956" w:firstLine="708"/>
          </w:pPr>
          <w:r w:rsidRPr="008647FD">
            <w:t xml:space="preserve"> </w:t>
          </w:r>
          <w:r w:rsidR="008647FD">
            <w:t xml:space="preserve">                    </w:t>
          </w:r>
        </w:p>
      </w:sdtContent>
    </w:sdt>
    <w:p w14:paraId="3E7DC80D" w14:textId="77777777" w:rsidR="0082312D" w:rsidRDefault="00B949F5" w:rsidP="0082312D">
      <w:pPr>
        <w:pStyle w:val="NoSpacing"/>
      </w:pPr>
      <w:r>
        <w:t>Diepenbeek,</w:t>
      </w:r>
      <w:r w:rsidR="0082312D">
        <w:t xml:space="preserve"> juli, 2020</w:t>
      </w:r>
    </w:p>
    <w:p w14:paraId="7A7060DA" w14:textId="77777777" w:rsidR="004834B9" w:rsidRDefault="004834B9" w:rsidP="0082312D">
      <w:pPr>
        <w:pStyle w:val="NoSpacing"/>
      </w:pPr>
    </w:p>
    <w:p w14:paraId="44408BFF" w14:textId="77777777" w:rsidR="0082312D" w:rsidRDefault="0082312D" w:rsidP="0082312D">
      <w:pPr>
        <w:pStyle w:val="NoSpacing"/>
      </w:pPr>
    </w:p>
    <w:p w14:paraId="7B4798C3" w14:textId="77777777" w:rsidR="0082312D" w:rsidRDefault="0082312D" w:rsidP="0082312D">
      <w:pPr>
        <w:pStyle w:val="NoSpacing"/>
      </w:pPr>
      <w:r>
        <w:t>Goede vrienden van ORPER,</w:t>
      </w:r>
    </w:p>
    <w:p w14:paraId="04BC7CF6" w14:textId="77777777" w:rsidR="004834B9" w:rsidRDefault="004834B9" w:rsidP="0082312D">
      <w:pPr>
        <w:pStyle w:val="NoSpacing"/>
      </w:pPr>
    </w:p>
    <w:p w14:paraId="4E129041" w14:textId="77777777" w:rsidR="0082312D" w:rsidRDefault="0082312D" w:rsidP="0082312D">
      <w:pPr>
        <w:pStyle w:val="NoSpacing"/>
      </w:pPr>
    </w:p>
    <w:p w14:paraId="3934F1DE" w14:textId="77777777" w:rsidR="0082312D" w:rsidRDefault="0082312D" w:rsidP="0082312D">
      <w:pPr>
        <w:pStyle w:val="NoSpacing"/>
      </w:pPr>
      <w:r>
        <w:t>We zitten nog steeds in de Corona-tijd, een moeilijke tijd.</w:t>
      </w:r>
    </w:p>
    <w:p w14:paraId="3F2FACD6" w14:textId="77777777" w:rsidR="0082312D" w:rsidRDefault="0082312D" w:rsidP="0082312D">
      <w:pPr>
        <w:pStyle w:val="NoSpacing"/>
      </w:pPr>
      <w:r>
        <w:t>We hopen zeer dat jullie het allemaal goed stellen.</w:t>
      </w:r>
    </w:p>
    <w:p w14:paraId="230669C2" w14:textId="77777777" w:rsidR="0082312D" w:rsidRDefault="0082312D" w:rsidP="0082312D">
      <w:pPr>
        <w:pStyle w:val="NoSpacing"/>
      </w:pPr>
      <w:r>
        <w:t>We hopen ook dat jullie de tijd hebben om deze lange brief met heel wat nieuws over ORPER te lezen.</w:t>
      </w:r>
    </w:p>
    <w:p w14:paraId="4813ED0D" w14:textId="77777777" w:rsidR="0082312D" w:rsidRDefault="0082312D" w:rsidP="0082312D">
      <w:pPr>
        <w:pStyle w:val="NoSpacing"/>
      </w:pPr>
      <w:r>
        <w:t>In onze streken gaan we langzaamaan naar het normale, tenminste als we voorzichtig zijn en voor elkaar blijven zorgen.</w:t>
      </w:r>
    </w:p>
    <w:p w14:paraId="3F79E0B1" w14:textId="77777777" w:rsidR="0082312D" w:rsidRDefault="0082312D" w:rsidP="0082312D">
      <w:pPr>
        <w:pStyle w:val="NoSpacing"/>
      </w:pPr>
      <w:r>
        <w:t xml:space="preserve">Maar op vele plaatsen woedt deze </w:t>
      </w:r>
      <w:r w:rsidR="004834B9">
        <w:t xml:space="preserve">gevaarlijke </w:t>
      </w:r>
      <w:r>
        <w:t>pandemie nog heel erg.</w:t>
      </w:r>
    </w:p>
    <w:p w14:paraId="41ADBF64" w14:textId="77777777" w:rsidR="00570D28" w:rsidRDefault="00570D28" w:rsidP="0082312D">
      <w:pPr>
        <w:pStyle w:val="NoSpacing"/>
      </w:pPr>
    </w:p>
    <w:p w14:paraId="4194380B" w14:textId="77777777" w:rsidR="0082312D" w:rsidRDefault="0082312D" w:rsidP="0082312D">
      <w:pPr>
        <w:pStyle w:val="NoSpacing"/>
      </w:pPr>
      <w:r>
        <w:t>Op 22 februari zijn we weer naar ORPER in Kinshasa vertrokken. Twee dames, Marijke en Ingrid gingen mee om het werk ginder beter te leren kennen en meer te leren over het leven van de straatkinderen in deze mega-stad. Zij hebben gedurende twee weken zeer veel ervaringen opgedaan, de emoties waren soms sterk</w:t>
      </w:r>
      <w:r w:rsidR="00D857C5">
        <w:t>,</w:t>
      </w:r>
      <w:r>
        <w:t xml:space="preserve"> maar ze hebben het dagelijks leven echt meebeleefd.</w:t>
      </w:r>
    </w:p>
    <w:p w14:paraId="6E36DA3B" w14:textId="77777777" w:rsidR="00AE34E2" w:rsidRDefault="00AE34E2" w:rsidP="0082312D">
      <w:pPr>
        <w:pStyle w:val="NoSpacing"/>
      </w:pPr>
    </w:p>
    <w:p w14:paraId="495EFA46" w14:textId="77777777" w:rsidR="0082312D" w:rsidRDefault="0082312D" w:rsidP="0082312D">
      <w:pPr>
        <w:pStyle w:val="NoSpacing"/>
      </w:pPr>
      <w:r w:rsidRPr="00DA34D3">
        <w:t xml:space="preserve"> </w:t>
      </w:r>
      <w:r>
        <w:rPr>
          <w:noProof/>
          <w:lang w:eastAsia="nl-BE"/>
        </w:rPr>
        <w:drawing>
          <wp:inline distT="0" distB="0" distL="0" distR="0" wp14:anchorId="00F3E624" wp14:editId="27D0A8F4">
            <wp:extent cx="1536700" cy="1152379"/>
            <wp:effectExtent l="0" t="0" r="6350" b="0"/>
            <wp:docPr id="2" name="Afbeelding 2" descr="H:\Afbeeldingen\Kinshasa 2020 Georges\IMG_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fbeeldingen\Kinshasa 2020 Georges\IMG_43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2395" cy="1156650"/>
                    </a:xfrm>
                    <a:prstGeom prst="rect">
                      <a:avLst/>
                    </a:prstGeom>
                    <a:noFill/>
                    <a:ln>
                      <a:noFill/>
                    </a:ln>
                  </pic:spPr>
                </pic:pic>
              </a:graphicData>
            </a:graphic>
          </wp:inline>
        </w:drawing>
      </w:r>
      <w:r>
        <w:t xml:space="preserve"> </w:t>
      </w:r>
      <w:r>
        <w:rPr>
          <w:noProof/>
          <w:lang w:eastAsia="nl-BE"/>
        </w:rPr>
        <w:drawing>
          <wp:inline distT="0" distB="0" distL="0" distR="0" wp14:anchorId="0AEE6320" wp14:editId="765D705E">
            <wp:extent cx="1507071" cy="1130159"/>
            <wp:effectExtent l="0" t="0" r="0" b="0"/>
            <wp:docPr id="3" name="Afbeelding 3" descr="H:\Afbeeldingen\Kinshasa 2020 Georges\IMG_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fbeeldingen\Kinshasa 2020 Georges\IMG_43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5910" cy="1136787"/>
                    </a:xfrm>
                    <a:prstGeom prst="rect">
                      <a:avLst/>
                    </a:prstGeom>
                    <a:noFill/>
                    <a:ln>
                      <a:noFill/>
                    </a:ln>
                  </pic:spPr>
                </pic:pic>
              </a:graphicData>
            </a:graphic>
          </wp:inline>
        </w:drawing>
      </w:r>
      <w:r>
        <w:t xml:space="preserve">  </w:t>
      </w:r>
      <w:r>
        <w:rPr>
          <w:noProof/>
          <w:lang w:eastAsia="nl-BE"/>
        </w:rPr>
        <w:drawing>
          <wp:inline distT="0" distB="0" distL="0" distR="0" wp14:anchorId="79ACAF02" wp14:editId="70C2D4B0">
            <wp:extent cx="928687" cy="1238250"/>
            <wp:effectExtent l="0" t="0" r="5080" b="0"/>
            <wp:docPr id="5" name="Afbeelding 5" descr="H:\Afbeeldingen\Kinshasa 2020 Ingrid\IMG-20200305-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fbeeldingen\Kinshasa 2020 Ingrid\IMG-20200305-WA00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403" cy="1236538"/>
                    </a:xfrm>
                    <a:prstGeom prst="rect">
                      <a:avLst/>
                    </a:prstGeom>
                    <a:noFill/>
                    <a:ln>
                      <a:noFill/>
                    </a:ln>
                  </pic:spPr>
                </pic:pic>
              </a:graphicData>
            </a:graphic>
          </wp:inline>
        </w:drawing>
      </w:r>
      <w:r>
        <w:t xml:space="preserve"> </w:t>
      </w:r>
      <w:r>
        <w:rPr>
          <w:noProof/>
          <w:lang w:eastAsia="nl-BE"/>
        </w:rPr>
        <w:drawing>
          <wp:inline distT="0" distB="0" distL="0" distR="0" wp14:anchorId="7D66529A" wp14:editId="597BE916">
            <wp:extent cx="1422400" cy="1066800"/>
            <wp:effectExtent l="0" t="0" r="6350" b="0"/>
            <wp:docPr id="6" name="Afbeelding 6" descr="H:\Afbeeldingen\Kinshasa 2020 Ingrid\IMG-20200305-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fbeeldingen\Kinshasa 2020 Ingrid\IMG-20200305-WA01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5294" cy="1068970"/>
                    </a:xfrm>
                    <a:prstGeom prst="rect">
                      <a:avLst/>
                    </a:prstGeom>
                    <a:noFill/>
                    <a:ln>
                      <a:noFill/>
                    </a:ln>
                  </pic:spPr>
                </pic:pic>
              </a:graphicData>
            </a:graphic>
          </wp:inline>
        </w:drawing>
      </w:r>
    </w:p>
    <w:p w14:paraId="5BB43E8C" w14:textId="77777777" w:rsidR="0082312D" w:rsidRDefault="0082312D" w:rsidP="0082312D">
      <w:pPr>
        <w:pStyle w:val="NoSpacing"/>
      </w:pPr>
    </w:p>
    <w:p w14:paraId="2CD06903" w14:textId="77777777" w:rsidR="0082312D" w:rsidRDefault="0082312D" w:rsidP="0082312D">
      <w:pPr>
        <w:pStyle w:val="NoSpacing"/>
      </w:pPr>
      <w:r>
        <w:t xml:space="preserve">Twee weken na hun </w:t>
      </w:r>
      <w:r w:rsidR="006D62A6">
        <w:t xml:space="preserve">vertrek huiswaarts </w:t>
      </w:r>
      <w:r>
        <w:t xml:space="preserve"> kwam </w:t>
      </w:r>
      <w:r w:rsidR="00DE0942">
        <w:t xml:space="preserve">echter </w:t>
      </w:r>
      <w:r>
        <w:t>Corona.</w:t>
      </w:r>
    </w:p>
    <w:p w14:paraId="52595DFF" w14:textId="77777777" w:rsidR="0082312D" w:rsidRDefault="0082312D" w:rsidP="0082312D">
      <w:pPr>
        <w:pStyle w:val="NoSpacing"/>
      </w:pPr>
      <w:r>
        <w:t>De miserie werd nog groter en ik moest, samen met anderen,  gerepatrieerd worden met een extra vlucht omdat het luchtruim was gesloten voor normale vluchten.</w:t>
      </w:r>
    </w:p>
    <w:p w14:paraId="4977EB89" w14:textId="77777777" w:rsidR="0082312D" w:rsidRDefault="0082312D" w:rsidP="0082312D">
      <w:pPr>
        <w:pStyle w:val="NoSpacing"/>
      </w:pPr>
      <w:r>
        <w:t>Mijn verblijf van 2 maanden werd ingekort tot 5 weken. Een plots, maar spijtig vertrek, en 2 weken quarantaine was het gevolg.</w:t>
      </w:r>
    </w:p>
    <w:p w14:paraId="1893AFD4" w14:textId="77777777" w:rsidR="0082312D" w:rsidRDefault="0082312D" w:rsidP="0082312D">
      <w:pPr>
        <w:pStyle w:val="NoSpacing"/>
      </w:pPr>
      <w:r>
        <w:t>Corona is wereldwijd verspreid en zit dus ook in Congo. De meeste besmettingen zitten in Kinshasa.</w:t>
      </w:r>
    </w:p>
    <w:p w14:paraId="74CD0F4F" w14:textId="77777777" w:rsidR="0082312D" w:rsidRPr="009842A7" w:rsidRDefault="0082312D" w:rsidP="0082312D">
      <w:pPr>
        <w:pStyle w:val="NoSpacing"/>
      </w:pPr>
      <w:r w:rsidRPr="009842A7">
        <w:t>Wat is het gevolg van Covid-19 in Kinshasa en bij ORPER?</w:t>
      </w:r>
    </w:p>
    <w:p w14:paraId="79D14BD9" w14:textId="77777777" w:rsidR="0082312D" w:rsidRPr="009842A7" w:rsidRDefault="0082312D" w:rsidP="0082312D">
      <w:pPr>
        <w:pStyle w:val="NoSpacing"/>
      </w:pPr>
      <w:r w:rsidRPr="009842A7">
        <w:t>Er werden maatregelen getroffen :</w:t>
      </w:r>
    </w:p>
    <w:p w14:paraId="6D57B14D" w14:textId="77777777" w:rsidR="0082312D" w:rsidRPr="009842A7" w:rsidRDefault="0082312D" w:rsidP="0082312D">
      <w:pPr>
        <w:pStyle w:val="NoSpacing"/>
      </w:pPr>
      <w:r w:rsidRPr="009842A7">
        <w:t>-de scholen gingen dicht;</w:t>
      </w:r>
    </w:p>
    <w:p w14:paraId="5839BF59" w14:textId="77777777" w:rsidR="0082312D" w:rsidRDefault="0082312D" w:rsidP="0082312D">
      <w:pPr>
        <w:pStyle w:val="NoSpacing"/>
      </w:pPr>
      <w:r>
        <w:t>-de kinderen van ORPER moesten in de huizen blijven</w:t>
      </w:r>
      <w:r w:rsidR="00E87728">
        <w:t xml:space="preserve"> en werden </w:t>
      </w:r>
      <w:r w:rsidR="007710D2">
        <w:t>ingelicht</w:t>
      </w:r>
      <w:r w:rsidR="00E87728">
        <w:t xml:space="preserve"> over het virus</w:t>
      </w:r>
      <w:r>
        <w:t>;</w:t>
      </w:r>
    </w:p>
    <w:p w14:paraId="3A6E9439" w14:textId="77777777" w:rsidR="0082312D" w:rsidRDefault="0082312D" w:rsidP="0082312D">
      <w:pPr>
        <w:pStyle w:val="NoSpacing"/>
      </w:pPr>
      <w:r>
        <w:t>-de bemiddelaars konden hun werk niet meer doen;</w:t>
      </w:r>
    </w:p>
    <w:p w14:paraId="3F390ED9" w14:textId="77777777" w:rsidR="0082312D" w:rsidRDefault="0082312D" w:rsidP="0082312D">
      <w:pPr>
        <w:pStyle w:val="NoSpacing"/>
      </w:pPr>
      <w:r>
        <w:t>-het Mobiel busje mocht niet meer de straat op.</w:t>
      </w:r>
    </w:p>
    <w:p w14:paraId="0AFB60E5" w14:textId="77777777" w:rsidR="00AE34E2" w:rsidRDefault="0082312D" w:rsidP="0082312D">
      <w:pPr>
        <w:pStyle w:val="NoSpacing"/>
      </w:pPr>
      <w:r>
        <w:t>De stad Kinshasa is afgesloten van de rest van het land en enkele gemeenten in de stad zijn afgesloten om het virus niet verder te verspreiden.</w:t>
      </w:r>
    </w:p>
    <w:p w14:paraId="68C0DE4C" w14:textId="77777777" w:rsidR="00AE34E2" w:rsidRDefault="00AE34E2" w:rsidP="0082312D">
      <w:pPr>
        <w:pStyle w:val="NoSpacing"/>
      </w:pPr>
    </w:p>
    <w:p w14:paraId="4A1CF0C9" w14:textId="77777777" w:rsidR="00FD5029" w:rsidRDefault="00FD5029" w:rsidP="0082312D">
      <w:pPr>
        <w:pStyle w:val="NoSpacing"/>
      </w:pPr>
      <w:r>
        <w:rPr>
          <w:noProof/>
          <w:lang w:eastAsia="nl-BE"/>
        </w:rPr>
        <w:lastRenderedPageBreak/>
        <w:drawing>
          <wp:inline distT="0" distB="0" distL="0" distR="0" wp14:anchorId="01A9D6AD" wp14:editId="6B9D4A9D">
            <wp:extent cx="1291452" cy="968113"/>
            <wp:effectExtent l="0" t="0" r="4445" b="3810"/>
            <wp:docPr id="7" name="Afbeelding 7" descr="H:\ORPER 2020 Confinement\IMG-202005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PER 2020 Confinement\IMG-20200515-WA0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4382" cy="977806"/>
                    </a:xfrm>
                    <a:prstGeom prst="rect">
                      <a:avLst/>
                    </a:prstGeom>
                    <a:noFill/>
                    <a:ln>
                      <a:noFill/>
                    </a:ln>
                  </pic:spPr>
                </pic:pic>
              </a:graphicData>
            </a:graphic>
          </wp:inline>
        </w:drawing>
      </w:r>
      <w:r>
        <w:t xml:space="preserve"> </w:t>
      </w:r>
      <w:r>
        <w:rPr>
          <w:noProof/>
          <w:lang w:eastAsia="nl-BE"/>
        </w:rPr>
        <w:drawing>
          <wp:inline distT="0" distB="0" distL="0" distR="0" wp14:anchorId="0C4469D7" wp14:editId="379D256A">
            <wp:extent cx="1437669" cy="697693"/>
            <wp:effectExtent l="0" t="0" r="0" b="7620"/>
            <wp:docPr id="15" name="Afbeelding 15" descr="H:\ORPER 2020 Confinement\IMG-2020051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PER 2020 Confinement\IMG-20200515-WA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1442" cy="704377"/>
                    </a:xfrm>
                    <a:prstGeom prst="rect">
                      <a:avLst/>
                    </a:prstGeom>
                    <a:noFill/>
                    <a:ln>
                      <a:noFill/>
                    </a:ln>
                  </pic:spPr>
                </pic:pic>
              </a:graphicData>
            </a:graphic>
          </wp:inline>
        </w:drawing>
      </w:r>
      <w:r>
        <w:t xml:space="preserve"> </w:t>
      </w:r>
      <w:r>
        <w:rPr>
          <w:noProof/>
          <w:lang w:eastAsia="nl-BE"/>
        </w:rPr>
        <w:drawing>
          <wp:inline distT="0" distB="0" distL="0" distR="0" wp14:anchorId="22B111DA" wp14:editId="7E069077">
            <wp:extent cx="1298056" cy="972541"/>
            <wp:effectExtent l="0" t="0" r="0" b="0"/>
            <wp:docPr id="17" name="Afbeelding 17" descr="H:\Kinshasa 2020Corona\IMG-202006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inshasa 2020Corona\IMG-20200624-WA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156" cy="976362"/>
                    </a:xfrm>
                    <a:prstGeom prst="rect">
                      <a:avLst/>
                    </a:prstGeom>
                    <a:noFill/>
                    <a:ln>
                      <a:noFill/>
                    </a:ln>
                  </pic:spPr>
                </pic:pic>
              </a:graphicData>
            </a:graphic>
          </wp:inline>
        </w:drawing>
      </w:r>
      <w:r w:rsidR="00996F9A">
        <w:t xml:space="preserve"> </w:t>
      </w:r>
      <w:r>
        <w:rPr>
          <w:noProof/>
          <w:lang w:eastAsia="nl-BE"/>
        </w:rPr>
        <w:drawing>
          <wp:inline distT="0" distB="0" distL="0" distR="0" wp14:anchorId="5CE10EE1" wp14:editId="4104AC13">
            <wp:extent cx="1266849" cy="949158"/>
            <wp:effectExtent l="0" t="0" r="0" b="3810"/>
            <wp:docPr id="18" name="Afbeelding 18" descr="H:\Kinshasa 2020Corona\IMG-202007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Kinshasa 2020Corona\IMG-20200711-WA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0035" cy="951545"/>
                    </a:xfrm>
                    <a:prstGeom prst="rect">
                      <a:avLst/>
                    </a:prstGeom>
                    <a:noFill/>
                    <a:ln>
                      <a:noFill/>
                    </a:ln>
                  </pic:spPr>
                </pic:pic>
              </a:graphicData>
            </a:graphic>
          </wp:inline>
        </w:drawing>
      </w:r>
    </w:p>
    <w:p w14:paraId="534E2D6E" w14:textId="77777777" w:rsidR="001F328D" w:rsidRDefault="001F328D" w:rsidP="0082312D">
      <w:pPr>
        <w:pStyle w:val="NoSpacing"/>
      </w:pPr>
    </w:p>
    <w:p w14:paraId="7931A9B4" w14:textId="77777777" w:rsidR="0082312D" w:rsidRDefault="0082312D" w:rsidP="0082312D">
      <w:pPr>
        <w:pStyle w:val="NoSpacing"/>
      </w:pPr>
      <w:r>
        <w:t>Ondertussen zijn de prijzen van de levensmiddelen driemaal duurder geworden.</w:t>
      </w:r>
    </w:p>
    <w:p w14:paraId="014848F1" w14:textId="77777777" w:rsidR="0082312D" w:rsidRDefault="0082312D" w:rsidP="0082312D">
      <w:pPr>
        <w:pStyle w:val="NoSpacing"/>
      </w:pPr>
      <w:r>
        <w:t>Door deze situatie zijn de kinderen, die op straat leven, echt aan hun lot overgelaten.</w:t>
      </w:r>
    </w:p>
    <w:p w14:paraId="4D23046A" w14:textId="77777777" w:rsidR="0082312D" w:rsidRDefault="0082312D" w:rsidP="0082312D">
      <w:pPr>
        <w:pStyle w:val="NoSpacing"/>
      </w:pPr>
      <w:r>
        <w:t>Zij leven van bedelarij om ’s avonds iets te eten te hebben. Daar zij zich niet of weinig kunnen verplaatsen in de afgesloten gemeenten van de stad, lijden zij honger en zijn ondervoed.</w:t>
      </w:r>
    </w:p>
    <w:p w14:paraId="536D3F8F" w14:textId="77777777" w:rsidR="0082312D" w:rsidRDefault="0082312D" w:rsidP="0082312D">
      <w:pPr>
        <w:pStyle w:val="NoSpacing"/>
      </w:pPr>
      <w:r>
        <w:t>Het bestuur van ORPER heeft enkele weken geleden beslist om het Mobiel Centrum (de kleine ambulance) terug de straat op te sturen om de kinderen medische zorg te geven en te sensibiliseren.</w:t>
      </w:r>
    </w:p>
    <w:p w14:paraId="212C2938" w14:textId="77777777" w:rsidR="0082312D" w:rsidRDefault="0082312D" w:rsidP="0082312D">
      <w:pPr>
        <w:pStyle w:val="NoSpacing"/>
      </w:pPr>
      <w:r>
        <w:t>Wat zag het team van het Mobiel Centrum?</w:t>
      </w:r>
    </w:p>
    <w:p w14:paraId="3635FBC5" w14:textId="77777777" w:rsidR="0082312D" w:rsidRDefault="0082312D" w:rsidP="0082312D">
      <w:pPr>
        <w:pStyle w:val="NoSpacing"/>
      </w:pPr>
      <w:r>
        <w:t>Grote noden, honger en ondervoeding bij de kinderen die op straat leven.</w:t>
      </w:r>
    </w:p>
    <w:p w14:paraId="500897C5" w14:textId="77777777" w:rsidR="0082312D" w:rsidRDefault="0082312D" w:rsidP="0082312D">
      <w:pPr>
        <w:pStyle w:val="NoSpacing"/>
      </w:pPr>
      <w:r>
        <w:t>Nu heeft het bestuur van ORPER het initiatief genomen om in deze moeilijke periode maaltijden uit te delen.</w:t>
      </w:r>
    </w:p>
    <w:p w14:paraId="74B34D49" w14:textId="77777777" w:rsidR="0082312D" w:rsidRDefault="0082312D" w:rsidP="0082312D">
      <w:pPr>
        <w:pStyle w:val="NoSpacing"/>
      </w:pPr>
      <w:r>
        <w:t>Hoe gaat het in zijn werk?</w:t>
      </w:r>
    </w:p>
    <w:p w14:paraId="1DA8D8DE" w14:textId="77777777" w:rsidR="0082312D" w:rsidRDefault="0082312D" w:rsidP="0082312D">
      <w:pPr>
        <w:pStyle w:val="NoSpacing"/>
      </w:pPr>
      <w:r>
        <w:t>Drie dagen per week worden er 200 maaltijden klaargemaakt. Deze worden  uitgedeeld op 5 sites waar de meeste k</w:t>
      </w:r>
      <w:r w:rsidR="008D2F66">
        <w:t xml:space="preserve">inderen verblijven. </w:t>
      </w:r>
      <w:r w:rsidR="00AE34E2">
        <w:t xml:space="preserve">Dit is een moeilijke maar zeer </w:t>
      </w:r>
      <w:r w:rsidR="00D857C5">
        <w:t>menslievende</w:t>
      </w:r>
      <w:r w:rsidR="00AE34E2">
        <w:t xml:space="preserve"> opgave.</w:t>
      </w:r>
    </w:p>
    <w:p w14:paraId="71946D20" w14:textId="77777777" w:rsidR="00AE34E2" w:rsidRDefault="00AE34E2" w:rsidP="0082312D">
      <w:pPr>
        <w:pStyle w:val="NoSpacing"/>
      </w:pPr>
    </w:p>
    <w:p w14:paraId="662B5278" w14:textId="77777777" w:rsidR="008D2F66" w:rsidRDefault="008D2F66" w:rsidP="0082312D">
      <w:pPr>
        <w:pStyle w:val="NoSpacing"/>
      </w:pPr>
      <w:r>
        <w:rPr>
          <w:noProof/>
          <w:lang w:eastAsia="nl-BE"/>
        </w:rPr>
        <w:drawing>
          <wp:inline distT="0" distB="0" distL="0" distR="0" wp14:anchorId="6B4A22AD" wp14:editId="16213585">
            <wp:extent cx="1372518" cy="1028327"/>
            <wp:effectExtent l="0" t="0" r="0" b="635"/>
            <wp:docPr id="19" name="Afbeelding 19" descr="H:\Kinshasa 2020Corona\IMG-202007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inshasa 2020Corona\IMG-20200711-WA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6960" cy="1031655"/>
                    </a:xfrm>
                    <a:prstGeom prst="rect">
                      <a:avLst/>
                    </a:prstGeom>
                    <a:noFill/>
                    <a:ln>
                      <a:noFill/>
                    </a:ln>
                  </pic:spPr>
                </pic:pic>
              </a:graphicData>
            </a:graphic>
          </wp:inline>
        </w:drawing>
      </w:r>
      <w:r>
        <w:t xml:space="preserve"> </w:t>
      </w:r>
      <w:r>
        <w:rPr>
          <w:noProof/>
          <w:lang w:eastAsia="nl-BE"/>
        </w:rPr>
        <w:drawing>
          <wp:inline distT="0" distB="0" distL="0" distR="0" wp14:anchorId="130EEDBC" wp14:editId="3EC30489">
            <wp:extent cx="1367187" cy="1024335"/>
            <wp:effectExtent l="0" t="0" r="4445" b="4445"/>
            <wp:docPr id="20" name="Afbeelding 20" descr="H:\Kinshasa 2020Corona\IMG-202007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Kinshasa 2020Corona\IMG-20200711-WA0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9274" cy="1025899"/>
                    </a:xfrm>
                    <a:prstGeom prst="rect">
                      <a:avLst/>
                    </a:prstGeom>
                    <a:noFill/>
                    <a:ln>
                      <a:noFill/>
                    </a:ln>
                  </pic:spPr>
                </pic:pic>
              </a:graphicData>
            </a:graphic>
          </wp:inline>
        </w:drawing>
      </w:r>
      <w:r>
        <w:t xml:space="preserve"> </w:t>
      </w:r>
      <w:r>
        <w:rPr>
          <w:noProof/>
          <w:lang w:eastAsia="nl-BE"/>
        </w:rPr>
        <w:drawing>
          <wp:inline distT="0" distB="0" distL="0" distR="0" wp14:anchorId="5A91E14C" wp14:editId="297CFF2C">
            <wp:extent cx="1375658" cy="1030682"/>
            <wp:effectExtent l="0" t="0" r="0" b="0"/>
            <wp:docPr id="21" name="Afbeelding 21" descr="H:\Kinshasa 2020Corona\IMG-202007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Kinshasa 2020Corona\IMG-20200711-WA00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800" cy="1037531"/>
                    </a:xfrm>
                    <a:prstGeom prst="rect">
                      <a:avLst/>
                    </a:prstGeom>
                    <a:noFill/>
                    <a:ln>
                      <a:noFill/>
                    </a:ln>
                  </pic:spPr>
                </pic:pic>
              </a:graphicData>
            </a:graphic>
          </wp:inline>
        </w:drawing>
      </w:r>
      <w:r>
        <w:t xml:space="preserve"> </w:t>
      </w:r>
      <w:r>
        <w:rPr>
          <w:noProof/>
          <w:lang w:eastAsia="nl-BE"/>
        </w:rPr>
        <w:drawing>
          <wp:inline distT="0" distB="0" distL="0" distR="0" wp14:anchorId="3B55F74D" wp14:editId="6BFD2747">
            <wp:extent cx="1368603" cy="1025396"/>
            <wp:effectExtent l="0" t="0" r="3175" b="3810"/>
            <wp:docPr id="22" name="Afbeelding 22" descr="H:\Kinshasa 2020Corona\IMG-202007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Kinshasa 2020Corona\IMG-20200711-WA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0255" cy="1026633"/>
                    </a:xfrm>
                    <a:prstGeom prst="rect">
                      <a:avLst/>
                    </a:prstGeom>
                    <a:noFill/>
                    <a:ln>
                      <a:noFill/>
                    </a:ln>
                  </pic:spPr>
                </pic:pic>
              </a:graphicData>
            </a:graphic>
          </wp:inline>
        </w:drawing>
      </w:r>
    </w:p>
    <w:p w14:paraId="2707AA86" w14:textId="77777777" w:rsidR="008D2F66" w:rsidRDefault="008D2F66" w:rsidP="0082312D">
      <w:pPr>
        <w:pStyle w:val="NoSpacing"/>
      </w:pPr>
    </w:p>
    <w:p w14:paraId="6C25A3DA" w14:textId="77777777" w:rsidR="0082312D" w:rsidRDefault="0082312D" w:rsidP="0082312D">
      <w:pPr>
        <w:pStyle w:val="NoSpacing"/>
      </w:pPr>
      <w:r>
        <w:t xml:space="preserve">Ondertussen worden ook de primaire geneeskundige zorgen toegediend, wonden verzorgd, gecontroleerd op </w:t>
      </w:r>
      <w:r w:rsidR="00E66562">
        <w:t xml:space="preserve">eventuele </w:t>
      </w:r>
      <w:r>
        <w:t>koorts en gesensibiliseerd over de voorzorgen tegen het corona-virus.</w:t>
      </w:r>
    </w:p>
    <w:p w14:paraId="7B0BE5D7" w14:textId="77777777" w:rsidR="0082312D" w:rsidRDefault="0082312D" w:rsidP="0082312D">
      <w:pPr>
        <w:pStyle w:val="NoSpacing"/>
      </w:pPr>
      <w:r>
        <w:t xml:space="preserve">Dit alles vraagt natuurlijk een enorme inzet vanwege het personeel van ORPER en de </w:t>
      </w:r>
      <w:r w:rsidR="005E1131">
        <w:t xml:space="preserve">nood aan </w:t>
      </w:r>
      <w:r>
        <w:t xml:space="preserve">financiële middelen </w:t>
      </w:r>
      <w:r w:rsidR="009C6282">
        <w:t>zijn</w:t>
      </w:r>
      <w:r>
        <w:t xml:space="preserve"> ook niet </w:t>
      </w:r>
      <w:r w:rsidR="00833EEB">
        <w:t xml:space="preserve">te </w:t>
      </w:r>
      <w:r>
        <w:t xml:space="preserve">onderschatten. Op steun van de staat moet men helemaal niet rekenen, dus helpen wij met </w:t>
      </w:r>
      <w:r w:rsidR="00773E84">
        <w:t>jullie, en onze financiële hulp.</w:t>
      </w:r>
    </w:p>
    <w:p w14:paraId="127D6EDB" w14:textId="77777777" w:rsidR="00773E84" w:rsidRDefault="00773E84" w:rsidP="0082312D">
      <w:pPr>
        <w:pStyle w:val="NoSpacing"/>
      </w:pPr>
    </w:p>
    <w:p w14:paraId="711283E0" w14:textId="77777777" w:rsidR="00EC60FC" w:rsidRDefault="0082312D" w:rsidP="0082312D">
      <w:pPr>
        <w:pStyle w:val="NoSpacing"/>
      </w:pPr>
      <w:r>
        <w:t xml:space="preserve">De kinderen zijn nu al gedurende vele maanden totaal geïsoleerd in de 6 huizen van ORPER omwille van Covid-19. Daarom nam het bestuur van ORPER nog een belangrijk initiatief. </w:t>
      </w:r>
    </w:p>
    <w:p w14:paraId="6E5A0AAE" w14:textId="77777777" w:rsidR="0082312D" w:rsidRDefault="0082312D" w:rsidP="0082312D">
      <w:pPr>
        <w:pStyle w:val="NoSpacing"/>
      </w:pPr>
      <w:r>
        <w:t>Beurtelings mogen de groepen kinderen per home naar de boerderij van ORPER op 25 km van de stad</w:t>
      </w:r>
      <w:r w:rsidR="006A7524">
        <w:t>,</w:t>
      </w:r>
      <w:r>
        <w:t xml:space="preserve"> of naar Maluku</w:t>
      </w:r>
      <w:r w:rsidR="00EC60FC">
        <w:t xml:space="preserve"> aan de stroom</w:t>
      </w:r>
      <w:r>
        <w:t xml:space="preserve">. Hier mogen ze, in hun bubbel, samen met hun opvoeders, gedurende 3 dagen verblijven en kunnen ze zich ontspannen en genieten van de goede lucht. De eerste groep die nu naar de boerderij kan, zijn de grote jongens van het Home </w:t>
      </w:r>
      <w:proofErr w:type="spellStart"/>
      <w:r>
        <w:t>Augustin</w:t>
      </w:r>
      <w:proofErr w:type="spellEnd"/>
      <w:r>
        <w:t xml:space="preserve"> </w:t>
      </w:r>
      <w:proofErr w:type="spellStart"/>
      <w:r>
        <w:t>Modjipa</w:t>
      </w:r>
      <w:proofErr w:type="spellEnd"/>
      <w:r>
        <w:t>.</w:t>
      </w:r>
    </w:p>
    <w:p w14:paraId="0F589B0B" w14:textId="77777777" w:rsidR="00AE34E2" w:rsidRDefault="00AE34E2" w:rsidP="0082312D">
      <w:pPr>
        <w:pStyle w:val="NoSpacing"/>
      </w:pPr>
    </w:p>
    <w:p w14:paraId="5540A2C7" w14:textId="77777777" w:rsidR="0082312D" w:rsidRDefault="0082312D" w:rsidP="0082312D">
      <w:pPr>
        <w:pStyle w:val="NoSpacing"/>
      </w:pPr>
      <w:r>
        <w:t xml:space="preserve">In het voorbije jaar 2019, hebben we heel wat financiële hulp kunnen overmaken aan het werk voor de straatkinderen van ORPER. Dit jaar zal dat, vanwege de corona-crisis, heel wat minder zijn. </w:t>
      </w:r>
    </w:p>
    <w:p w14:paraId="2BB18576" w14:textId="77777777" w:rsidR="0082312D" w:rsidRDefault="0082312D" w:rsidP="0082312D">
      <w:pPr>
        <w:pStyle w:val="NoSpacing"/>
      </w:pPr>
      <w:r>
        <w:t xml:space="preserve">Jullie lezen hierboven wat men ginder allemaal doet om het leven van die </w:t>
      </w:r>
      <w:proofErr w:type="spellStart"/>
      <w:r w:rsidR="0075484C">
        <w:t>vers</w:t>
      </w:r>
      <w:r w:rsidR="00773E84">
        <w:t>tote</w:t>
      </w:r>
      <w:proofErr w:type="spellEnd"/>
      <w:r w:rsidR="0075484C">
        <w:t xml:space="preserve"> </w:t>
      </w:r>
      <w:r>
        <w:t>kinderen een beetje leefbaar</w:t>
      </w:r>
      <w:r w:rsidR="0075484C">
        <w:t>der</w:t>
      </w:r>
      <w:r>
        <w:t xml:space="preserve"> te maken. Naast de ongeveer 160 kinderen in de huizen van ORPER hebben zij jaarlijks contact met ongeveer 2000 kinderen die op straat leven en hulp vragen.</w:t>
      </w:r>
    </w:p>
    <w:p w14:paraId="5459B930" w14:textId="77777777" w:rsidR="00AE34E2" w:rsidRDefault="00AE34E2" w:rsidP="0082312D">
      <w:pPr>
        <w:pStyle w:val="NoSpacing"/>
      </w:pPr>
    </w:p>
    <w:p w14:paraId="11223E8E" w14:textId="77777777" w:rsidR="0082312D" w:rsidRDefault="0082312D" w:rsidP="0082312D">
      <w:pPr>
        <w:pStyle w:val="NoSpacing"/>
      </w:pPr>
      <w:r>
        <w:t>Dit is, in een notendop,  het belangrijkste nieuws over de situatie bij ORPER in Kinshasa.</w:t>
      </w:r>
    </w:p>
    <w:p w14:paraId="69C69870" w14:textId="77777777" w:rsidR="0082312D" w:rsidRDefault="0082312D" w:rsidP="0082312D">
      <w:pPr>
        <w:pStyle w:val="NoSpacing"/>
      </w:pPr>
      <w:r>
        <w:t>Wij hebben regelmatig contact met onze doelgroep in Kinshasa en we houden jullie ook graag op de hoogte.</w:t>
      </w:r>
    </w:p>
    <w:p w14:paraId="02D2EC24" w14:textId="77777777" w:rsidR="00AE34E2" w:rsidRDefault="00AE34E2" w:rsidP="0082312D">
      <w:pPr>
        <w:pStyle w:val="NoSpacing"/>
      </w:pPr>
    </w:p>
    <w:p w14:paraId="70B9C052" w14:textId="77777777" w:rsidR="00AE34E2" w:rsidRDefault="00AE34E2" w:rsidP="0082312D">
      <w:pPr>
        <w:pStyle w:val="NoSpacing"/>
      </w:pPr>
    </w:p>
    <w:p w14:paraId="2114002E" w14:textId="77777777" w:rsidR="00AE34E2" w:rsidRDefault="00AE34E2" w:rsidP="0082312D">
      <w:pPr>
        <w:pStyle w:val="NoSpacing"/>
      </w:pPr>
    </w:p>
    <w:p w14:paraId="1757AEF8" w14:textId="77777777" w:rsidR="00AE34E2" w:rsidRDefault="00AE34E2" w:rsidP="0082312D">
      <w:pPr>
        <w:pStyle w:val="NoSpacing"/>
      </w:pPr>
    </w:p>
    <w:p w14:paraId="19E013CC" w14:textId="77777777" w:rsidR="00773E84" w:rsidRDefault="00773E84" w:rsidP="0082312D">
      <w:pPr>
        <w:pStyle w:val="NoSpacing"/>
      </w:pPr>
    </w:p>
    <w:p w14:paraId="44643953" w14:textId="77777777" w:rsidR="0082312D" w:rsidRDefault="0082312D" w:rsidP="0082312D">
      <w:pPr>
        <w:pStyle w:val="NoSpacing"/>
      </w:pPr>
      <w:r>
        <w:t xml:space="preserve">Een oprechte dank voor jullie </w:t>
      </w:r>
      <w:r w:rsidR="00AE34E2">
        <w:t>begrip</w:t>
      </w:r>
      <w:r w:rsidR="00D857C5">
        <w:t>, solidariteit</w:t>
      </w:r>
      <w:r w:rsidR="00AE34E2">
        <w:t xml:space="preserve"> en voor jullie</w:t>
      </w:r>
      <w:r>
        <w:t xml:space="preserve"> trouwe morele en financiële steun.</w:t>
      </w:r>
    </w:p>
    <w:p w14:paraId="53F7F22E" w14:textId="77777777" w:rsidR="00192DDE" w:rsidRDefault="00192DDE" w:rsidP="0082312D">
      <w:pPr>
        <w:pStyle w:val="NoSpacing"/>
      </w:pPr>
      <w:r>
        <w:t>Ook vanwege het bestuur van ORPER-Kinshasa moeten wij jullie groeten en danken.</w:t>
      </w:r>
    </w:p>
    <w:p w14:paraId="6A129E0F" w14:textId="77777777" w:rsidR="0082312D" w:rsidRDefault="0082312D" w:rsidP="0082312D">
      <w:pPr>
        <w:pStyle w:val="NoSpacing"/>
      </w:pPr>
      <w:r>
        <w:t>Wij wensen iedereen een fijne zomer en een goede gezondheid.</w:t>
      </w:r>
    </w:p>
    <w:p w14:paraId="67468CFF" w14:textId="77777777" w:rsidR="0082312D" w:rsidRDefault="0082312D" w:rsidP="0082312D">
      <w:pPr>
        <w:pStyle w:val="NoSpacing"/>
      </w:pPr>
      <w:r>
        <w:t>Zorg goed voor jezelf en voor de anderen,</w:t>
      </w:r>
    </w:p>
    <w:p w14:paraId="189C13E4" w14:textId="77777777" w:rsidR="0082312D" w:rsidRDefault="0082312D" w:rsidP="0082312D">
      <w:pPr>
        <w:pStyle w:val="NoSpacing"/>
      </w:pPr>
    </w:p>
    <w:p w14:paraId="36B3D1F8" w14:textId="77777777" w:rsidR="0082312D" w:rsidRDefault="0082312D" w:rsidP="0082312D">
      <w:pPr>
        <w:pStyle w:val="NoSpacing"/>
      </w:pPr>
      <w:r>
        <w:t>Met vriendelijke groeten,</w:t>
      </w:r>
    </w:p>
    <w:p w14:paraId="2B8ADD27" w14:textId="77777777" w:rsidR="006A7524" w:rsidRDefault="006A7524" w:rsidP="006A7524">
      <w:pPr>
        <w:pStyle w:val="NoSpacing"/>
      </w:pPr>
      <w:r>
        <w:t>Anny en het hele team van vzw ORPER</w:t>
      </w:r>
    </w:p>
    <w:p w14:paraId="0952F4A4" w14:textId="77777777" w:rsidR="00916B10" w:rsidRDefault="00916B10" w:rsidP="006A7524">
      <w:pPr>
        <w:pStyle w:val="NoSpacing"/>
      </w:pPr>
    </w:p>
    <w:p w14:paraId="4E7FF864" w14:textId="77777777" w:rsidR="005574E5" w:rsidRDefault="005574E5" w:rsidP="006A7524">
      <w:pPr>
        <w:pStyle w:val="NoSpacing"/>
      </w:pPr>
    </w:p>
    <w:p w14:paraId="1E68F2BD" w14:textId="77777777" w:rsidR="005574E5" w:rsidRDefault="005574E5" w:rsidP="006A7524">
      <w:pPr>
        <w:pStyle w:val="NoSpacing"/>
      </w:pPr>
      <w:r>
        <w:t xml:space="preserve">Wij mogen hierbij ook vermelden dat, sinds kort, de sponsors met het fiscaal attest dat zij ontvangen via </w:t>
      </w:r>
      <w:proofErr w:type="spellStart"/>
      <w:r>
        <w:t>Kontinenten</w:t>
      </w:r>
      <w:proofErr w:type="spellEnd"/>
      <w:r>
        <w:t>, kunnen genieten van een belastingvermindering van 60% in plaats van 45% op de financiële gift  die zij doen aan ons project.</w:t>
      </w:r>
      <w:r w:rsidR="00996F9A">
        <w:t xml:space="preserve"> Dat is goed nieuws.</w:t>
      </w:r>
    </w:p>
    <w:p w14:paraId="3B351168" w14:textId="77777777" w:rsidR="00192DDE" w:rsidRDefault="00192DDE" w:rsidP="0082312D">
      <w:pPr>
        <w:pStyle w:val="NoSpacing"/>
      </w:pPr>
    </w:p>
    <w:p w14:paraId="7DE986F6" w14:textId="77777777" w:rsidR="0082312D" w:rsidRDefault="0082312D" w:rsidP="0082312D">
      <w:pPr>
        <w:pStyle w:val="NoSpacing"/>
      </w:pPr>
    </w:p>
    <w:p w14:paraId="02EB96D0" w14:textId="77777777" w:rsidR="00AE34E2" w:rsidRDefault="00AE34E2" w:rsidP="0082312D">
      <w:pPr>
        <w:pStyle w:val="NoSpacing"/>
      </w:pPr>
    </w:p>
    <w:p w14:paraId="23055E64" w14:textId="77777777" w:rsidR="00AE34E2" w:rsidRDefault="00AE34E2" w:rsidP="0082312D">
      <w:pPr>
        <w:pStyle w:val="NoSpacing"/>
      </w:pPr>
    </w:p>
    <w:p w14:paraId="2002D7FB" w14:textId="77777777" w:rsidR="00AE34E2" w:rsidRDefault="00AE34E2" w:rsidP="0082312D">
      <w:pPr>
        <w:pStyle w:val="NoSpacing"/>
      </w:pPr>
    </w:p>
    <w:p w14:paraId="282484C3" w14:textId="77777777" w:rsidR="00AE34E2" w:rsidRDefault="00AE34E2" w:rsidP="0082312D">
      <w:pPr>
        <w:pStyle w:val="NoSpacing"/>
      </w:pPr>
    </w:p>
    <w:p w14:paraId="1C05F8BF" w14:textId="77777777" w:rsidR="0082312D" w:rsidRDefault="00AE34E2" w:rsidP="0082312D">
      <w:pPr>
        <w:pStyle w:val="NoSpacing"/>
      </w:pPr>
      <w:r>
        <w:t>Nog enkele foto’s</w:t>
      </w:r>
    </w:p>
    <w:p w14:paraId="2C246AF0" w14:textId="77777777" w:rsidR="00EC07BA" w:rsidRPr="006A2D32" w:rsidRDefault="008D2F66" w:rsidP="00241019">
      <w:pPr>
        <w:pStyle w:val="NoSpacing"/>
        <w:rPr>
          <w:sz w:val="16"/>
          <w:szCs w:val="16"/>
        </w:rPr>
      </w:pPr>
      <w:r>
        <w:rPr>
          <w:noProof/>
          <w:sz w:val="16"/>
          <w:szCs w:val="16"/>
          <w:lang w:eastAsia="nl-BE"/>
        </w:rPr>
        <w:drawing>
          <wp:inline distT="0" distB="0" distL="0" distR="0" wp14:anchorId="69D8B49E" wp14:editId="39960BE8">
            <wp:extent cx="1389766" cy="1041253"/>
            <wp:effectExtent l="0" t="0" r="1270" b="6985"/>
            <wp:docPr id="23" name="Afbeelding 23" descr="H:\Kinshasa 2020Corona\IMG-202006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Kinshasa 2020Corona\IMG-20200624-WA0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396980" cy="1046658"/>
                    </a:xfrm>
                    <a:prstGeom prst="rect">
                      <a:avLst/>
                    </a:prstGeom>
                    <a:noFill/>
                    <a:ln>
                      <a:noFill/>
                    </a:ln>
                  </pic:spPr>
                </pic:pic>
              </a:graphicData>
            </a:graphic>
          </wp:inline>
        </w:drawing>
      </w:r>
      <w:r>
        <w:rPr>
          <w:sz w:val="16"/>
          <w:szCs w:val="16"/>
        </w:rPr>
        <w:t xml:space="preserve"> </w:t>
      </w:r>
      <w:r>
        <w:rPr>
          <w:noProof/>
          <w:sz w:val="16"/>
          <w:szCs w:val="16"/>
          <w:lang w:eastAsia="nl-BE"/>
        </w:rPr>
        <w:drawing>
          <wp:inline distT="0" distB="0" distL="0" distR="0" wp14:anchorId="4C539C72" wp14:editId="3EA5A119">
            <wp:extent cx="1382711" cy="1035967"/>
            <wp:effectExtent l="0" t="0" r="8255" b="0"/>
            <wp:docPr id="24" name="Afbeelding 24" descr="H:\Kinshasa 2020Corona\IMG-202007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inshasa 2020Corona\IMG-20200711-WA0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9617" cy="1041141"/>
                    </a:xfrm>
                    <a:prstGeom prst="rect">
                      <a:avLst/>
                    </a:prstGeom>
                    <a:noFill/>
                    <a:ln>
                      <a:noFill/>
                    </a:ln>
                  </pic:spPr>
                </pic:pic>
              </a:graphicData>
            </a:graphic>
          </wp:inline>
        </w:drawing>
      </w:r>
      <w:r w:rsidR="00F1347B">
        <w:rPr>
          <w:sz w:val="16"/>
          <w:szCs w:val="16"/>
        </w:rPr>
        <w:t xml:space="preserve"> </w:t>
      </w:r>
      <w:r w:rsidR="00F1347B">
        <w:rPr>
          <w:noProof/>
          <w:sz w:val="16"/>
          <w:szCs w:val="16"/>
          <w:lang w:eastAsia="nl-BE"/>
        </w:rPr>
        <w:drawing>
          <wp:inline distT="0" distB="0" distL="0" distR="0" wp14:anchorId="73221432" wp14:editId="7D6DB361">
            <wp:extent cx="1382714" cy="1035968"/>
            <wp:effectExtent l="0" t="0" r="8255" b="0"/>
            <wp:docPr id="25" name="Afbeelding 25" descr="H:\Kinshasa 2020Corona\IMG-202007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Kinshasa 2020Corona\IMG-20200711-WA00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9483" cy="1041040"/>
                    </a:xfrm>
                    <a:prstGeom prst="rect">
                      <a:avLst/>
                    </a:prstGeom>
                    <a:noFill/>
                    <a:ln>
                      <a:noFill/>
                    </a:ln>
                  </pic:spPr>
                </pic:pic>
              </a:graphicData>
            </a:graphic>
          </wp:inline>
        </w:drawing>
      </w:r>
      <w:r w:rsidR="00F1347B">
        <w:rPr>
          <w:sz w:val="16"/>
          <w:szCs w:val="16"/>
        </w:rPr>
        <w:t xml:space="preserve"> </w:t>
      </w:r>
      <w:r w:rsidR="00B37878">
        <w:rPr>
          <w:i/>
          <w:noProof/>
          <w:sz w:val="16"/>
          <w:szCs w:val="16"/>
          <w:lang w:eastAsia="nl-BE"/>
        </w:rPr>
        <w:drawing>
          <wp:inline distT="0" distB="0" distL="0" distR="0" wp14:anchorId="74877BC2" wp14:editId="0CA3B47F">
            <wp:extent cx="1381095" cy="1035967"/>
            <wp:effectExtent l="0" t="0" r="0" b="0"/>
            <wp:docPr id="27" name="Afbeelding 27" descr="H:\Afbeeldingen\Kinshasa 2020 Georges\IMG_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fbeeldingen\Kinshasa 2020 Georges\IMG_43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3977" cy="1038129"/>
                    </a:xfrm>
                    <a:prstGeom prst="rect">
                      <a:avLst/>
                    </a:prstGeom>
                    <a:noFill/>
                    <a:ln>
                      <a:noFill/>
                    </a:ln>
                  </pic:spPr>
                </pic:pic>
              </a:graphicData>
            </a:graphic>
          </wp:inline>
        </w:drawing>
      </w:r>
    </w:p>
    <w:p w14:paraId="0C2751D5" w14:textId="77777777" w:rsidR="00EC07BA" w:rsidRDefault="00EC07BA" w:rsidP="00241019">
      <w:pPr>
        <w:pStyle w:val="NoSpacing"/>
        <w:rPr>
          <w:i/>
          <w:sz w:val="16"/>
          <w:szCs w:val="16"/>
        </w:rPr>
      </w:pPr>
    </w:p>
    <w:p w14:paraId="5B7B0748" w14:textId="77777777" w:rsidR="00EC07BA" w:rsidRDefault="00EC07BA" w:rsidP="00241019">
      <w:pPr>
        <w:pStyle w:val="NoSpacing"/>
        <w:rPr>
          <w:i/>
          <w:sz w:val="16"/>
          <w:szCs w:val="16"/>
        </w:rPr>
      </w:pPr>
    </w:p>
    <w:p w14:paraId="19D34A1F" w14:textId="77777777" w:rsidR="00EC07BA" w:rsidRDefault="00EC07BA" w:rsidP="00241019">
      <w:pPr>
        <w:pStyle w:val="NoSpacing"/>
        <w:rPr>
          <w:i/>
          <w:sz w:val="16"/>
          <w:szCs w:val="16"/>
        </w:rPr>
      </w:pPr>
    </w:p>
    <w:p w14:paraId="59CF4F7E" w14:textId="77777777" w:rsidR="00EC07BA" w:rsidRDefault="00EC07BA" w:rsidP="00241019">
      <w:pPr>
        <w:pStyle w:val="NoSpacing"/>
        <w:rPr>
          <w:i/>
          <w:sz w:val="16"/>
          <w:szCs w:val="16"/>
        </w:rPr>
      </w:pPr>
    </w:p>
    <w:p w14:paraId="01297283" w14:textId="77777777" w:rsidR="00EC07BA" w:rsidRDefault="00EC07BA" w:rsidP="00241019">
      <w:pPr>
        <w:pStyle w:val="NoSpacing"/>
        <w:rPr>
          <w:i/>
          <w:sz w:val="16"/>
          <w:szCs w:val="16"/>
        </w:rPr>
      </w:pPr>
    </w:p>
    <w:p w14:paraId="2E1AC7FC" w14:textId="77777777" w:rsidR="00EC07BA" w:rsidRDefault="00EC07BA" w:rsidP="00241019">
      <w:pPr>
        <w:pStyle w:val="NoSpacing"/>
        <w:rPr>
          <w:i/>
          <w:sz w:val="16"/>
          <w:szCs w:val="16"/>
        </w:rPr>
      </w:pPr>
    </w:p>
    <w:p w14:paraId="5476D175" w14:textId="77777777" w:rsidR="00EC07BA" w:rsidRDefault="00EC07BA" w:rsidP="00241019">
      <w:pPr>
        <w:pStyle w:val="NoSpacing"/>
        <w:rPr>
          <w:i/>
          <w:sz w:val="16"/>
          <w:szCs w:val="16"/>
        </w:rPr>
      </w:pPr>
    </w:p>
    <w:p w14:paraId="6D4E62B6" w14:textId="77777777" w:rsidR="00EC07BA" w:rsidRDefault="00EC07BA" w:rsidP="00241019">
      <w:pPr>
        <w:pStyle w:val="NoSpacing"/>
        <w:rPr>
          <w:i/>
          <w:sz w:val="16"/>
          <w:szCs w:val="16"/>
        </w:rPr>
      </w:pPr>
    </w:p>
    <w:p w14:paraId="732DC32B" w14:textId="77777777" w:rsidR="00EC07BA" w:rsidRDefault="00EC07BA" w:rsidP="00241019">
      <w:pPr>
        <w:pStyle w:val="NoSpacing"/>
        <w:rPr>
          <w:i/>
          <w:sz w:val="16"/>
          <w:szCs w:val="16"/>
        </w:rPr>
      </w:pPr>
    </w:p>
    <w:p w14:paraId="3DA54DEB" w14:textId="77777777" w:rsidR="00EC07BA" w:rsidRDefault="00EC07BA" w:rsidP="00241019">
      <w:pPr>
        <w:pStyle w:val="NoSpacing"/>
        <w:rPr>
          <w:i/>
          <w:sz w:val="16"/>
          <w:szCs w:val="16"/>
        </w:rPr>
      </w:pPr>
    </w:p>
    <w:p w14:paraId="09AB0F9C" w14:textId="77777777" w:rsidR="00EC07BA" w:rsidRDefault="00EC07BA" w:rsidP="00241019">
      <w:pPr>
        <w:pStyle w:val="NoSpacing"/>
        <w:rPr>
          <w:i/>
          <w:sz w:val="16"/>
          <w:szCs w:val="16"/>
        </w:rPr>
      </w:pPr>
    </w:p>
    <w:p w14:paraId="028281FB" w14:textId="77777777" w:rsidR="00EC07BA" w:rsidRDefault="00EC07BA" w:rsidP="00241019">
      <w:pPr>
        <w:pStyle w:val="NoSpacing"/>
        <w:rPr>
          <w:i/>
          <w:sz w:val="16"/>
          <w:szCs w:val="16"/>
        </w:rPr>
      </w:pPr>
    </w:p>
    <w:p w14:paraId="63C13766" w14:textId="77777777" w:rsidR="00241019" w:rsidRDefault="00241019" w:rsidP="00241019">
      <w:pPr>
        <w:pStyle w:val="NoSpacing"/>
        <w:rPr>
          <w:i/>
          <w:sz w:val="16"/>
          <w:szCs w:val="16"/>
        </w:rPr>
      </w:pPr>
    </w:p>
    <w:p w14:paraId="06772D43" w14:textId="77777777" w:rsidR="00241019" w:rsidRDefault="00241019" w:rsidP="00241019">
      <w:pPr>
        <w:pStyle w:val="NoSpacing"/>
        <w:rPr>
          <w:i/>
          <w:sz w:val="16"/>
          <w:szCs w:val="16"/>
        </w:rPr>
      </w:pPr>
    </w:p>
    <w:p w14:paraId="2510085B" w14:textId="77777777" w:rsidR="007766C7" w:rsidRDefault="007766C7" w:rsidP="00241019">
      <w:pPr>
        <w:pStyle w:val="NoSpacing"/>
        <w:rPr>
          <w:i/>
          <w:sz w:val="16"/>
          <w:szCs w:val="16"/>
        </w:rPr>
      </w:pPr>
    </w:p>
    <w:p w14:paraId="731D5A8E" w14:textId="77777777" w:rsidR="007766C7" w:rsidRDefault="007766C7" w:rsidP="00241019">
      <w:pPr>
        <w:pStyle w:val="NoSpacing"/>
        <w:rPr>
          <w:i/>
          <w:sz w:val="16"/>
          <w:szCs w:val="16"/>
        </w:rPr>
      </w:pPr>
    </w:p>
    <w:p w14:paraId="4827EF13" w14:textId="77777777" w:rsidR="007766C7" w:rsidRDefault="007766C7" w:rsidP="00241019">
      <w:pPr>
        <w:pStyle w:val="NoSpacing"/>
        <w:rPr>
          <w:i/>
          <w:sz w:val="16"/>
          <w:szCs w:val="16"/>
        </w:rPr>
      </w:pPr>
    </w:p>
    <w:p w14:paraId="3F0B7E8C" w14:textId="77777777" w:rsidR="00916B10" w:rsidRDefault="00916B10" w:rsidP="00241019">
      <w:pPr>
        <w:pStyle w:val="NoSpacing"/>
        <w:rPr>
          <w:i/>
          <w:sz w:val="16"/>
          <w:szCs w:val="16"/>
        </w:rPr>
      </w:pPr>
    </w:p>
    <w:p w14:paraId="3702A81D" w14:textId="77777777" w:rsidR="00916B10" w:rsidRDefault="00916B10" w:rsidP="00241019">
      <w:pPr>
        <w:pStyle w:val="NoSpacing"/>
        <w:rPr>
          <w:i/>
          <w:sz w:val="16"/>
          <w:szCs w:val="16"/>
        </w:rPr>
      </w:pPr>
    </w:p>
    <w:p w14:paraId="7BF81F8C" w14:textId="77777777" w:rsidR="007766C7" w:rsidRDefault="007766C7" w:rsidP="00241019">
      <w:pPr>
        <w:pStyle w:val="NoSpacing"/>
        <w:rPr>
          <w:i/>
          <w:sz w:val="16"/>
          <w:szCs w:val="16"/>
        </w:rPr>
      </w:pPr>
    </w:p>
    <w:p w14:paraId="78DF34D8" w14:textId="77777777" w:rsidR="00241019" w:rsidRPr="005574E5" w:rsidRDefault="00241019" w:rsidP="00241019">
      <w:pPr>
        <w:pStyle w:val="NoSpacing"/>
        <w:rPr>
          <w:i/>
          <w:sz w:val="18"/>
          <w:szCs w:val="18"/>
        </w:rPr>
      </w:pPr>
      <w:r w:rsidRPr="005574E5">
        <w:rPr>
          <w:i/>
          <w:noProof/>
          <w:sz w:val="18"/>
          <w:szCs w:val="18"/>
          <w:lang w:eastAsia="nl-BE"/>
        </w:rPr>
        <mc:AlternateContent>
          <mc:Choice Requires="wpg">
            <w:drawing>
              <wp:anchor distT="0" distB="0" distL="114300" distR="114300" simplePos="0" relativeHeight="251682816" behindDoc="0" locked="0" layoutInCell="1" allowOverlap="1" wp14:anchorId="7F5018B7" wp14:editId="3ED1279B">
                <wp:simplePos x="940435" y="9344660"/>
                <wp:positionH relativeFrom="margin">
                  <wp:align>center</wp:align>
                </wp:positionH>
                <wp:positionV relativeFrom="margin">
                  <wp:align>bottom</wp:align>
                </wp:positionV>
                <wp:extent cx="5871845" cy="654685"/>
                <wp:effectExtent l="0" t="0" r="0" b="0"/>
                <wp:wrapSquare wrapText="bothSides"/>
                <wp:docPr id="4" name="Groep 4"/>
                <wp:cNvGraphicFramePr/>
                <a:graphic xmlns:a="http://schemas.openxmlformats.org/drawingml/2006/main">
                  <a:graphicData uri="http://schemas.microsoft.com/office/word/2010/wordprocessingGroup">
                    <wpg:wgp>
                      <wpg:cNvGrpSpPr/>
                      <wpg:grpSpPr>
                        <a:xfrm>
                          <a:off x="0" y="0"/>
                          <a:ext cx="5871845" cy="654685"/>
                          <a:chOff x="0" y="0"/>
                          <a:chExt cx="5872245" cy="654825"/>
                        </a:xfrm>
                      </wpg:grpSpPr>
                      <pic:pic xmlns:pic="http://schemas.openxmlformats.org/drawingml/2006/picture">
                        <pic:nvPicPr>
                          <pic:cNvPr id="14" name="Afbeelding 1" descr="ORPER logo W MissieHulp.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561429" y="58141"/>
                            <a:ext cx="523269" cy="332990"/>
                          </a:xfrm>
                          <a:prstGeom prst="rect">
                            <a:avLst/>
                          </a:prstGeom>
                        </pic:spPr>
                      </pic:pic>
                      <pic:pic xmlns:pic="http://schemas.openxmlformats.org/drawingml/2006/picture">
                        <pic:nvPicPr>
                          <pic:cNvPr id="10" name="Afbeelding 10"/>
                          <pic:cNvPicPr>
                            <a:picLocks noChangeAspect="1"/>
                          </pic:cNvPicPr>
                        </pic:nvPicPr>
                        <pic:blipFill>
                          <a:blip r:embed="rId26"/>
                          <a:srcRect/>
                          <a:stretch>
                            <a:fillRect/>
                          </a:stretch>
                        </pic:blipFill>
                        <pic:spPr bwMode="auto">
                          <a:xfrm>
                            <a:off x="3752740" y="0"/>
                            <a:ext cx="454557" cy="438701"/>
                          </a:xfrm>
                          <a:prstGeom prst="rect">
                            <a:avLst/>
                          </a:prstGeom>
                          <a:solidFill>
                            <a:srgbClr val="FFFFFF"/>
                          </a:solidFill>
                          <a:ln w="9525">
                            <a:noFill/>
                            <a:miter lim="800000"/>
                            <a:headEnd/>
                            <a:tailEnd/>
                          </a:ln>
                        </pic:spPr>
                      </pic:pic>
                      <pic:pic xmlns:pic="http://schemas.openxmlformats.org/drawingml/2006/picture">
                        <pic:nvPicPr>
                          <pic:cNvPr id="11" name="Afbeelding 11" descr="C:\Users\gebruiker\Pictures\Logo Kontinenten.bmp"/>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30927" y="243135"/>
                            <a:ext cx="1030682" cy="142710"/>
                          </a:xfrm>
                          <a:prstGeom prst="rect">
                            <a:avLst/>
                          </a:prstGeom>
                          <a:noFill/>
                          <a:ln>
                            <a:noFill/>
                          </a:ln>
                        </pic:spPr>
                      </pic:pic>
                      <pic:pic xmlns:pic="http://schemas.openxmlformats.org/drawingml/2006/picture">
                        <pic:nvPicPr>
                          <pic:cNvPr id="12" name="Afbeelding 12" descr="C:\Users\gebruiker\Pictures\provincielimburglogo_quadri.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53100" y="179709"/>
                            <a:ext cx="761119" cy="317133"/>
                          </a:xfrm>
                          <a:prstGeom prst="rect">
                            <a:avLst/>
                          </a:prstGeom>
                          <a:noFill/>
                          <a:ln>
                            <a:noFill/>
                          </a:ln>
                        </pic:spPr>
                      </pic:pic>
                      <pic:pic xmlns:pic="http://schemas.openxmlformats.org/drawingml/2006/picture">
                        <pic:nvPicPr>
                          <pic:cNvPr id="13" name="Afbeelding 13" descr="C:\Users\gebruiker\Pictures\Logo met tekst rechts kleur groot.jpg"/>
                          <pic:cNvPicPr>
                            <a:picLocks noChangeAspect="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221993"/>
                            <a:ext cx="1088823" cy="306562"/>
                          </a:xfrm>
                          <a:prstGeom prst="rect">
                            <a:avLst/>
                          </a:prstGeom>
                          <a:noFill/>
                          <a:ln>
                            <a:noFill/>
                          </a:ln>
                        </pic:spPr>
                      </pic:pic>
                      <wps:wsp>
                        <wps:cNvPr id="8" name="Tekstvak 2"/>
                        <wps:cNvSpPr txBox="1">
                          <a:spLocks noChangeArrowheads="1"/>
                        </wps:cNvSpPr>
                        <wps:spPr bwMode="auto">
                          <a:xfrm>
                            <a:off x="3530747" y="428130"/>
                            <a:ext cx="956310" cy="226695"/>
                          </a:xfrm>
                          <a:prstGeom prst="rect">
                            <a:avLst/>
                          </a:prstGeom>
                          <a:solidFill>
                            <a:srgbClr val="FFFFFF">
                              <a:alpha val="0"/>
                            </a:srgbClr>
                          </a:solidFill>
                          <a:ln w="9525">
                            <a:noFill/>
                            <a:miter lim="800000"/>
                            <a:headEnd/>
                            <a:tailEnd/>
                          </a:ln>
                        </wps:spPr>
                        <wps:txbx>
                          <w:txbxContent>
                            <w:p w14:paraId="054E68E5" w14:textId="77777777" w:rsidR="00241019" w:rsidRDefault="00241019" w:rsidP="00241019">
                              <w:r w:rsidRPr="00BC5256">
                                <w:rPr>
                                  <w:sz w:val="12"/>
                                  <w:szCs w:val="12"/>
                                </w:rPr>
                                <w:t>Rotary Hoogstraten</w:t>
                              </w:r>
                              <w:r>
                                <w:rPr>
                                  <w:sz w:val="12"/>
                                  <w:szCs w:val="12"/>
                                </w:rPr>
                                <w:t>-Kempen</w:t>
                              </w:r>
                            </w:p>
                          </w:txbxContent>
                        </wps:txbx>
                        <wps:bodyPr rot="0" vert="horz" wrap="square" lIns="0" tIns="36000" rIns="0" bIns="36000" anchor="t" anchorCtr="0">
                          <a:noAutofit/>
                        </wps:bodyPr>
                      </wps:wsp>
                      <pic:pic xmlns:pic="http://schemas.openxmlformats.org/drawingml/2006/picture">
                        <pic:nvPicPr>
                          <pic:cNvPr id="1" name="Afbeelding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401831" y="5286"/>
                            <a:ext cx="470414" cy="422844"/>
                          </a:xfrm>
                          <a:prstGeom prst="rect">
                            <a:avLst/>
                          </a:prstGeom>
                        </pic:spPr>
                      </pic:pic>
                    </wpg:wgp>
                  </a:graphicData>
                </a:graphic>
              </wp:anchor>
            </w:drawing>
          </mc:Choice>
          <mc:Fallback>
            <w:pict>
              <v:group w14:anchorId="7F5018B7" id="Groep 4" o:spid="_x0000_s1027" style="position:absolute;margin-left:0;margin-top:0;width:462.35pt;height:51.55pt;z-index:251682816;mso-position-horizontal:center;mso-position-horizontal-relative:margin;mso-position-vertical:bottom;mso-position-vertical-relative:margin" coordsize="58722,65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alt="ORPER logo W MissieHulp.jpg" style="position:absolute;left:45614;top:581;width:5232;height: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">
                  <v:imagedata r:id="rId31" o:title="ORPER logo W MissieHulp"/>
                </v:shape>
                <v:shape id="Afbeelding 10" o:spid="_x0000_s1029" type="#_x0000_t75" style="position:absolute;left:37527;width:4545;height: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" filled="t">
                  <v:imagedata r:id="rId32" o:title=""/>
                </v:shape>
                <v:shape id="Afbeelding 11" o:spid="_x0000_s1030" type="#_x0000_t75" style="position:absolute;left:23309;top:2431;width:10307;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">
                  <v:imagedata r:id="rId33" o:title="Logo Kontinenten"/>
                </v:shape>
                <v:shape id="Afbeelding 12" o:spid="_x0000_s1031" type="#_x0000_t75" style="position:absolute;left:13531;top:1797;width:7611;height:3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">
                  <v:imagedata r:id="rId34" o:title="provincielimburglogo_quadri"/>
                </v:shape>
                <v:shape id="Afbeelding 13" o:spid="_x0000_s1032" type="#_x0000_t75" style="position:absolute;top:2219;width:10888;height: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">
                  <v:imagedata r:id="rId35" o:title="Logo met tekst rechts kleur groot" grayscale="t"/>
                </v:shape>
                <v:shape id="_x0000_s1033" type="#_x0000_t202" style="position:absolute;left:35307;top:4281;width:9563;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" stroked="f">
                  <v:fill opacity="0"/>
                  <v:textbox inset="0,1mm,0,1mm">
                    <w:txbxContent>
                      <w:p w14:paraId="054E68E5" w14:textId="77777777" w:rsidR="00241019" w:rsidRDefault="00241019" w:rsidP="00241019">
                        <w:r w:rsidRPr="00BC5256">
                          <w:rPr>
                            <w:sz w:val="12"/>
                            <w:szCs w:val="12"/>
                          </w:rPr>
                          <w:t>Rotary Hoogstraten</w:t>
                        </w:r>
                        <w:r>
                          <w:rPr>
                            <w:sz w:val="12"/>
                            <w:szCs w:val="12"/>
                          </w:rPr>
                          <w:t>-Kempen</w:t>
                        </w:r>
                      </w:p>
                    </w:txbxContent>
                  </v:textbox>
                </v:shape>
                <v:shape id="Afbeelding 1" o:spid="_x0000_s1034" type="#_x0000_t75" style="position:absolute;left:54018;top:52;width:4704;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">
                  <v:imagedata r:id="rId36" o:title=""/>
                </v:shape>
                <w10:wrap type="square" anchorx="margin" anchory="margin"/>
              </v:group>
            </w:pict>
          </mc:Fallback>
        </mc:AlternateContent>
      </w:r>
      <w:r w:rsidRPr="005574E5">
        <w:rPr>
          <w:i/>
          <w:sz w:val="18"/>
          <w:szCs w:val="18"/>
        </w:rPr>
        <w:t>Steunen</w:t>
      </w:r>
      <w:r w:rsidRPr="00241019">
        <w:rPr>
          <w:i/>
          <w:sz w:val="16"/>
          <w:szCs w:val="16"/>
        </w:rPr>
        <w:t xml:space="preserve"> </w:t>
      </w:r>
      <w:r w:rsidRPr="005574E5">
        <w:rPr>
          <w:i/>
          <w:sz w:val="18"/>
          <w:szCs w:val="18"/>
        </w:rPr>
        <w:t xml:space="preserve">kan : </w:t>
      </w:r>
      <w:r w:rsidRPr="005574E5">
        <w:rPr>
          <w:i/>
          <w:sz w:val="18"/>
          <w:szCs w:val="18"/>
        </w:rPr>
        <w:tab/>
      </w:r>
      <w:r w:rsidR="000C6036" w:rsidRPr="005574E5">
        <w:rPr>
          <w:i/>
          <w:sz w:val="18"/>
          <w:szCs w:val="18"/>
        </w:rPr>
        <w:t xml:space="preserve">Giften </w:t>
      </w:r>
      <w:r w:rsidRPr="005574E5">
        <w:rPr>
          <w:b/>
          <w:i/>
          <w:sz w:val="18"/>
          <w:szCs w:val="18"/>
        </w:rPr>
        <w:t>met fiscaal attest</w:t>
      </w:r>
      <w:r w:rsidRPr="005574E5">
        <w:rPr>
          <w:i/>
          <w:sz w:val="18"/>
          <w:szCs w:val="18"/>
        </w:rPr>
        <w:t xml:space="preserve"> : BE</w:t>
      </w:r>
      <w:r w:rsidR="00811EA5" w:rsidRPr="005574E5">
        <w:rPr>
          <w:i/>
          <w:sz w:val="18"/>
          <w:szCs w:val="18"/>
        </w:rPr>
        <w:t>66</w:t>
      </w:r>
      <w:r w:rsidRPr="005574E5">
        <w:rPr>
          <w:i/>
          <w:sz w:val="18"/>
          <w:szCs w:val="18"/>
        </w:rPr>
        <w:t>-</w:t>
      </w:r>
      <w:r w:rsidR="00811EA5" w:rsidRPr="005574E5">
        <w:rPr>
          <w:i/>
          <w:sz w:val="18"/>
          <w:szCs w:val="18"/>
        </w:rPr>
        <w:t>7380</w:t>
      </w:r>
      <w:r w:rsidRPr="005574E5">
        <w:rPr>
          <w:i/>
          <w:sz w:val="18"/>
          <w:szCs w:val="18"/>
        </w:rPr>
        <w:t>-</w:t>
      </w:r>
      <w:r w:rsidR="00811EA5" w:rsidRPr="005574E5">
        <w:rPr>
          <w:i/>
          <w:sz w:val="18"/>
          <w:szCs w:val="18"/>
        </w:rPr>
        <w:t>3734</w:t>
      </w:r>
      <w:r w:rsidRPr="005574E5">
        <w:rPr>
          <w:i/>
          <w:sz w:val="18"/>
          <w:szCs w:val="18"/>
        </w:rPr>
        <w:t xml:space="preserve">- </w:t>
      </w:r>
      <w:r w:rsidR="00811EA5" w:rsidRPr="005574E5">
        <w:rPr>
          <w:i/>
          <w:sz w:val="18"/>
          <w:szCs w:val="18"/>
        </w:rPr>
        <w:t>7143</w:t>
      </w:r>
      <w:r w:rsidRPr="005574E5">
        <w:rPr>
          <w:i/>
          <w:sz w:val="18"/>
          <w:szCs w:val="18"/>
        </w:rPr>
        <w:t xml:space="preserve"> </w:t>
      </w:r>
    </w:p>
    <w:p w14:paraId="25FB2D65" w14:textId="77777777" w:rsidR="00241019" w:rsidRPr="005574E5" w:rsidRDefault="00241019" w:rsidP="00241019">
      <w:pPr>
        <w:pStyle w:val="NoSpacing"/>
        <w:rPr>
          <w:i/>
          <w:sz w:val="18"/>
          <w:szCs w:val="18"/>
        </w:rPr>
      </w:pPr>
      <w:r w:rsidRPr="005574E5">
        <w:rPr>
          <w:i/>
          <w:sz w:val="18"/>
          <w:szCs w:val="18"/>
        </w:rPr>
        <w:t xml:space="preserve">       </w:t>
      </w:r>
      <w:r w:rsidR="005574E5">
        <w:rPr>
          <w:i/>
          <w:sz w:val="18"/>
          <w:szCs w:val="18"/>
        </w:rPr>
        <w:t xml:space="preserve">                            </w:t>
      </w:r>
      <w:proofErr w:type="spellStart"/>
      <w:r w:rsidRPr="005574E5">
        <w:rPr>
          <w:i/>
          <w:sz w:val="18"/>
          <w:szCs w:val="18"/>
        </w:rPr>
        <w:t>Kontinenten</w:t>
      </w:r>
      <w:proofErr w:type="spellEnd"/>
      <w:r w:rsidRPr="005574E5">
        <w:rPr>
          <w:i/>
          <w:sz w:val="18"/>
          <w:szCs w:val="18"/>
        </w:rPr>
        <w:t xml:space="preserve"> vzw</w:t>
      </w:r>
    </w:p>
    <w:p w14:paraId="300936F6" w14:textId="77777777" w:rsidR="007406CA" w:rsidRPr="005574E5" w:rsidRDefault="007406CA" w:rsidP="00241019">
      <w:pPr>
        <w:pStyle w:val="NoSpacing"/>
        <w:ind w:left="708" w:firstLine="708"/>
        <w:rPr>
          <w:i/>
          <w:sz w:val="18"/>
          <w:szCs w:val="18"/>
        </w:rPr>
      </w:pPr>
      <w:r w:rsidRPr="005574E5">
        <w:rPr>
          <w:i/>
          <w:sz w:val="18"/>
          <w:szCs w:val="18"/>
        </w:rPr>
        <w:t xml:space="preserve">Mededeling : </w:t>
      </w:r>
      <w:r w:rsidR="002961F3" w:rsidRPr="005574E5">
        <w:rPr>
          <w:i/>
          <w:sz w:val="18"/>
          <w:szCs w:val="18"/>
        </w:rPr>
        <w:t xml:space="preserve">Naam, Voornaam, Rijksregisternummer, </w:t>
      </w:r>
      <w:r w:rsidRPr="005574E5">
        <w:rPr>
          <w:i/>
          <w:sz w:val="18"/>
          <w:szCs w:val="18"/>
        </w:rPr>
        <w:t xml:space="preserve">ORPER vzw </w:t>
      </w:r>
    </w:p>
    <w:p w14:paraId="6C8E48D7" w14:textId="77777777" w:rsidR="007406CA" w:rsidRPr="005574E5" w:rsidRDefault="007406CA" w:rsidP="007406CA">
      <w:pPr>
        <w:pStyle w:val="NoSpacing"/>
        <w:rPr>
          <w:i/>
          <w:sz w:val="18"/>
          <w:szCs w:val="18"/>
        </w:rPr>
      </w:pPr>
    </w:p>
    <w:p w14:paraId="298D5944" w14:textId="77777777" w:rsidR="007406CA" w:rsidRPr="005574E5" w:rsidRDefault="007406CA" w:rsidP="007406CA">
      <w:pPr>
        <w:pStyle w:val="NoSpacing"/>
        <w:rPr>
          <w:i/>
          <w:sz w:val="18"/>
          <w:szCs w:val="18"/>
        </w:rPr>
      </w:pPr>
      <w:r w:rsidRPr="005574E5">
        <w:rPr>
          <w:i/>
          <w:sz w:val="18"/>
          <w:szCs w:val="18"/>
        </w:rPr>
        <w:tab/>
      </w:r>
      <w:r w:rsidRPr="005574E5">
        <w:rPr>
          <w:i/>
          <w:sz w:val="18"/>
          <w:szCs w:val="18"/>
        </w:rPr>
        <w:tab/>
      </w:r>
      <w:r w:rsidR="000C6036" w:rsidRPr="005574E5">
        <w:rPr>
          <w:i/>
          <w:sz w:val="18"/>
          <w:szCs w:val="18"/>
        </w:rPr>
        <w:t>Giften</w:t>
      </w:r>
      <w:r w:rsidRPr="005574E5">
        <w:rPr>
          <w:i/>
          <w:sz w:val="18"/>
          <w:szCs w:val="18"/>
        </w:rPr>
        <w:t xml:space="preserve"> </w:t>
      </w:r>
      <w:r w:rsidR="00E85A6F" w:rsidRPr="005574E5">
        <w:rPr>
          <w:b/>
          <w:i/>
          <w:sz w:val="18"/>
          <w:szCs w:val="18"/>
        </w:rPr>
        <w:t>zonder fisc</w:t>
      </w:r>
      <w:r w:rsidRPr="005574E5">
        <w:rPr>
          <w:b/>
          <w:i/>
          <w:sz w:val="18"/>
          <w:szCs w:val="18"/>
        </w:rPr>
        <w:t>aal attest</w:t>
      </w:r>
      <w:r w:rsidRPr="005574E5">
        <w:rPr>
          <w:i/>
          <w:sz w:val="18"/>
          <w:szCs w:val="18"/>
        </w:rPr>
        <w:t xml:space="preserve"> : BE70-0882-5555-9225 Bic-code : GKCCBEBB</w:t>
      </w:r>
    </w:p>
    <w:p w14:paraId="2EA6549B" w14:textId="77777777" w:rsidR="007406CA" w:rsidRPr="005574E5" w:rsidRDefault="007406CA" w:rsidP="007406CA">
      <w:pPr>
        <w:pStyle w:val="NoSpacing"/>
        <w:rPr>
          <w:i/>
          <w:sz w:val="18"/>
          <w:szCs w:val="18"/>
        </w:rPr>
      </w:pPr>
      <w:r w:rsidRPr="005574E5">
        <w:rPr>
          <w:i/>
          <w:sz w:val="18"/>
          <w:szCs w:val="18"/>
        </w:rPr>
        <w:tab/>
      </w:r>
      <w:r w:rsidRPr="005574E5">
        <w:rPr>
          <w:i/>
          <w:sz w:val="18"/>
          <w:szCs w:val="18"/>
        </w:rPr>
        <w:tab/>
        <w:t>Mededeling : ORPER vzw Straatkinderen Kinshasa</w:t>
      </w:r>
    </w:p>
    <w:p w14:paraId="3E087C0D" w14:textId="77777777" w:rsidR="00E85A6F" w:rsidRPr="007406CA" w:rsidRDefault="00E85A6F" w:rsidP="007406CA">
      <w:pPr>
        <w:pStyle w:val="NoSpacing"/>
        <w:rPr>
          <w:i/>
          <w:sz w:val="16"/>
          <w:szCs w:val="16"/>
        </w:rPr>
      </w:pPr>
    </w:p>
    <w:p w14:paraId="668BCBF9" w14:textId="77777777" w:rsidR="007766C7" w:rsidRDefault="007766C7" w:rsidP="007766C7"/>
    <w:p w14:paraId="1C1CF3B7" w14:textId="77777777" w:rsidR="00AE34E2" w:rsidRDefault="00AE34E2" w:rsidP="007766C7"/>
    <w:p w14:paraId="1DBE684F" w14:textId="77777777" w:rsidR="00DE508B" w:rsidRPr="007766C7" w:rsidRDefault="00DE508B" w:rsidP="007766C7"/>
    <w:sectPr w:rsidR="00DE508B" w:rsidRPr="007766C7" w:rsidSect="00EA7BE3">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851" w:left="1418" w:header="992"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F04737" w14:textId="77777777" w:rsidR="00480270" w:rsidRDefault="00480270" w:rsidP="00233A47">
      <w:pPr>
        <w:spacing w:after="0" w:line="240" w:lineRule="auto"/>
      </w:pPr>
      <w:r>
        <w:separator/>
      </w:r>
    </w:p>
  </w:endnote>
  <w:endnote w:type="continuationSeparator" w:id="0">
    <w:p w14:paraId="494C78B6" w14:textId="77777777" w:rsidR="00480270" w:rsidRDefault="00480270" w:rsidP="00233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CD2C4" w14:textId="77777777" w:rsidR="006A2D32" w:rsidRDefault="006A2D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37B6B" w14:textId="77777777" w:rsidR="006A2D32" w:rsidRDefault="006A2D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AEC90" w14:textId="77777777" w:rsidR="006A2D32" w:rsidRDefault="006A2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9E80B" w14:textId="77777777" w:rsidR="00480270" w:rsidRDefault="00480270" w:rsidP="00233A47">
      <w:pPr>
        <w:spacing w:after="0" w:line="240" w:lineRule="auto"/>
      </w:pPr>
      <w:r>
        <w:separator/>
      </w:r>
    </w:p>
  </w:footnote>
  <w:footnote w:type="continuationSeparator" w:id="0">
    <w:p w14:paraId="70811F05" w14:textId="77777777" w:rsidR="00480270" w:rsidRDefault="00480270" w:rsidP="00233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52AB" w14:textId="77777777" w:rsidR="006A2D32" w:rsidRDefault="006A2D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9E8E7" w14:textId="77777777" w:rsidR="006A2D32" w:rsidRDefault="006A2D32">
    <w:pPr>
      <w:pStyle w:val="Header"/>
    </w:pPr>
  </w:p>
  <w:p w14:paraId="1528AD8D" w14:textId="77777777" w:rsidR="006A2D32" w:rsidRDefault="006A2D3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2FCA9" w14:textId="77777777" w:rsidR="006A2D32" w:rsidRDefault="006A2D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05E51"/>
    <w:multiLevelType w:val="hybridMultilevel"/>
    <w:tmpl w:val="C9648826"/>
    <w:lvl w:ilvl="0" w:tplc="F0102A3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71C"/>
    <w:rsid w:val="000A784A"/>
    <w:rsid w:val="000B746A"/>
    <w:rsid w:val="000C6036"/>
    <w:rsid w:val="00192DDE"/>
    <w:rsid w:val="001F328D"/>
    <w:rsid w:val="00233A47"/>
    <w:rsid w:val="00241019"/>
    <w:rsid w:val="00245D46"/>
    <w:rsid w:val="002961F3"/>
    <w:rsid w:val="002D09E4"/>
    <w:rsid w:val="002D0E6D"/>
    <w:rsid w:val="003A132D"/>
    <w:rsid w:val="003B767D"/>
    <w:rsid w:val="00480270"/>
    <w:rsid w:val="004834B9"/>
    <w:rsid w:val="004A3BFC"/>
    <w:rsid w:val="004B3702"/>
    <w:rsid w:val="004E5730"/>
    <w:rsid w:val="00520324"/>
    <w:rsid w:val="00553936"/>
    <w:rsid w:val="005574E5"/>
    <w:rsid w:val="005620BC"/>
    <w:rsid w:val="00570D28"/>
    <w:rsid w:val="00597C51"/>
    <w:rsid w:val="005B4626"/>
    <w:rsid w:val="005E1131"/>
    <w:rsid w:val="005F38D5"/>
    <w:rsid w:val="00632877"/>
    <w:rsid w:val="00676171"/>
    <w:rsid w:val="00691DCF"/>
    <w:rsid w:val="006A2D32"/>
    <w:rsid w:val="006A7524"/>
    <w:rsid w:val="006D4C2D"/>
    <w:rsid w:val="006D62A6"/>
    <w:rsid w:val="006F71E5"/>
    <w:rsid w:val="007406CA"/>
    <w:rsid w:val="0075484C"/>
    <w:rsid w:val="007710D2"/>
    <w:rsid w:val="00773E84"/>
    <w:rsid w:val="007766C7"/>
    <w:rsid w:val="00811EA5"/>
    <w:rsid w:val="0081349A"/>
    <w:rsid w:val="0082312D"/>
    <w:rsid w:val="00833EEB"/>
    <w:rsid w:val="00851143"/>
    <w:rsid w:val="008647FD"/>
    <w:rsid w:val="00892AC1"/>
    <w:rsid w:val="008D2F66"/>
    <w:rsid w:val="0091501D"/>
    <w:rsid w:val="00916B10"/>
    <w:rsid w:val="00924862"/>
    <w:rsid w:val="009842A7"/>
    <w:rsid w:val="00984B17"/>
    <w:rsid w:val="00996F9A"/>
    <w:rsid w:val="009C6282"/>
    <w:rsid w:val="009E3FF4"/>
    <w:rsid w:val="00A1171C"/>
    <w:rsid w:val="00A128AD"/>
    <w:rsid w:val="00A509B9"/>
    <w:rsid w:val="00AE34E2"/>
    <w:rsid w:val="00B3662B"/>
    <w:rsid w:val="00B37878"/>
    <w:rsid w:val="00B544FE"/>
    <w:rsid w:val="00B649AE"/>
    <w:rsid w:val="00B64F78"/>
    <w:rsid w:val="00B94033"/>
    <w:rsid w:val="00B949F5"/>
    <w:rsid w:val="00BB0F81"/>
    <w:rsid w:val="00BC0C09"/>
    <w:rsid w:val="00C01DB5"/>
    <w:rsid w:val="00C05764"/>
    <w:rsid w:val="00C52290"/>
    <w:rsid w:val="00C6793B"/>
    <w:rsid w:val="00CB4D43"/>
    <w:rsid w:val="00CE31BE"/>
    <w:rsid w:val="00D063A6"/>
    <w:rsid w:val="00D857C5"/>
    <w:rsid w:val="00DC1EDA"/>
    <w:rsid w:val="00DE0942"/>
    <w:rsid w:val="00DE508B"/>
    <w:rsid w:val="00E66562"/>
    <w:rsid w:val="00E66A47"/>
    <w:rsid w:val="00E85A6F"/>
    <w:rsid w:val="00E87728"/>
    <w:rsid w:val="00EA7BE3"/>
    <w:rsid w:val="00EB5A5B"/>
    <w:rsid w:val="00EB7FF7"/>
    <w:rsid w:val="00EC07BA"/>
    <w:rsid w:val="00EC60FC"/>
    <w:rsid w:val="00F1347B"/>
    <w:rsid w:val="00F25A37"/>
    <w:rsid w:val="00FD5029"/>
    <w:rsid w:val="00FE06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88E22"/>
  <w15:docId w15:val="{24CB3B51-EE9E-45C5-8A38-9208F5AD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3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A47"/>
    <w:rPr>
      <w:rFonts w:ascii="Tahoma" w:hAnsi="Tahoma" w:cs="Tahoma"/>
      <w:sz w:val="16"/>
      <w:szCs w:val="16"/>
    </w:rPr>
  </w:style>
  <w:style w:type="paragraph" w:styleId="Header">
    <w:name w:val="header"/>
    <w:basedOn w:val="Normal"/>
    <w:link w:val="HeaderChar"/>
    <w:uiPriority w:val="99"/>
    <w:unhideWhenUsed/>
    <w:rsid w:val="00233A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33A47"/>
  </w:style>
  <w:style w:type="paragraph" w:styleId="Footer">
    <w:name w:val="footer"/>
    <w:basedOn w:val="Normal"/>
    <w:link w:val="FooterChar"/>
    <w:uiPriority w:val="99"/>
    <w:unhideWhenUsed/>
    <w:rsid w:val="00233A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33A47"/>
  </w:style>
  <w:style w:type="paragraph" w:styleId="NoSpacing">
    <w:name w:val="No Spacing"/>
    <w:uiPriority w:val="1"/>
    <w:qFormat/>
    <w:rsid w:val="00C679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ocuments\ORPER\Blanco%20Document\Orper%20Blanco%20documen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48DCC-E70E-4494-8CA1-A4B34DBCA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Orper Blanco document</Template>
  <TotalTime>0</TotalTime>
  <Pages>4</Pages>
  <Words>798</Words>
  <Characters>4554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Denis Bouwen</cp:lastModifiedBy>
  <cp:revision>2</cp:revision>
  <cp:lastPrinted>2016-09-02T18:15:00Z</cp:lastPrinted>
  <dcterms:created xsi:type="dcterms:W3CDTF">2020-07-24T09:34:00Z</dcterms:created>
  <dcterms:modified xsi:type="dcterms:W3CDTF">2020-07-24T09:34:00Z</dcterms:modified>
</cp:coreProperties>
</file>